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05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425"/>
        <w:gridCol w:w="425"/>
        <w:gridCol w:w="2977"/>
      </w:tblGrid>
      <w:tr w:rsidR="00DC6B63" w:rsidRPr="00CC750F" w14:paraId="5C5BFEB8" w14:textId="77777777" w:rsidTr="001C2615">
        <w:trPr>
          <w:trHeight w:val="1369"/>
        </w:trPr>
        <w:tc>
          <w:tcPr>
            <w:tcW w:w="11057" w:type="dxa"/>
            <w:gridSpan w:val="4"/>
            <w:shd w:val="clear" w:color="auto" w:fill="auto"/>
            <w:vAlign w:val="center"/>
          </w:tcPr>
          <w:p w14:paraId="503D57BE" w14:textId="3B39864C" w:rsidR="00DC6B63" w:rsidRPr="00DC6B63" w:rsidRDefault="00D631D5" w:rsidP="001D3360">
            <w:pPr>
              <w:jc w:val="center"/>
              <w:rPr>
                <w:rFonts w:ascii="Century Gothic" w:hAnsi="Century Gothic"/>
                <w:b/>
                <w:bCs/>
                <w:color w:val="auto"/>
              </w:rPr>
            </w:pPr>
            <w:r w:rsidRPr="00CD4A86">
              <w:rPr>
                <w:b/>
                <w:bCs/>
                <w:noProof/>
                <w:color w:val="auto"/>
                <w:sz w:val="96"/>
                <w:szCs w:val="96"/>
                <w:lang w:val="en-GB"/>
              </w:rPr>
              <w:drawing>
                <wp:inline distT="0" distB="0" distL="0" distR="0" wp14:anchorId="28E1ED06" wp14:editId="372BB88A">
                  <wp:extent cx="4168140" cy="753238"/>
                  <wp:effectExtent l="0" t="0" r="3810" b="8890"/>
                  <wp:docPr id="20215032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501" cy="76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870" w14:paraId="2CA83DDF" w14:textId="77777777" w:rsidTr="001C2615">
        <w:trPr>
          <w:trHeight w:val="20"/>
        </w:trPr>
        <w:tc>
          <w:tcPr>
            <w:tcW w:w="7230" w:type="dxa"/>
            <w:vMerge w:val="restart"/>
          </w:tcPr>
          <w:p w14:paraId="7F68754D" w14:textId="77777777" w:rsidR="00C03870" w:rsidRDefault="00C03870" w:rsidP="00CD3FB1">
            <w:pPr>
              <w:pStyle w:val="Title"/>
              <w:jc w:val="center"/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315EB8" wp14:editId="037A485A">
                  <wp:extent cx="4171950" cy="2781300"/>
                  <wp:effectExtent l="0" t="0" r="0" b="0"/>
                  <wp:docPr id="1055020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CD3FB1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Attribution: </w:t>
            </w:r>
            <w:r w:rsidRPr="00CD3FB1">
              <w:rPr>
                <w:rFonts w:ascii="Century Gothic" w:hAnsi="Century Gothic"/>
                <w:b/>
                <w:bCs/>
                <w:i/>
                <w:iCs/>
                <w:caps w:val="0"/>
                <w:sz w:val="16"/>
                <w:szCs w:val="16"/>
              </w:rPr>
              <w:t xml:space="preserve">Stile near Lacock </w:t>
            </w:r>
            <w:r w:rsidRPr="00CD3FB1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>by Des Blenkinsopp</w:t>
            </w:r>
            <w:r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br/>
            </w:r>
            <w:hyperlink r:id="rId13" w:tooltip="w:en:Creative Commons" w:history="1">
              <w:r w:rsidRPr="00CD3FB1">
                <w:rPr>
                  <w:rStyle w:val="Hyperlink"/>
                  <w:rFonts w:ascii="Century Gothic" w:hAnsi="Century Gothic"/>
                  <w:b/>
                  <w:bCs/>
                  <w:caps w:val="0"/>
                  <w:sz w:val="16"/>
                  <w:szCs w:val="16"/>
                </w:rPr>
                <w:t>Creative Commons</w:t>
              </w:r>
            </w:hyperlink>
            <w:r w:rsidRPr="00CD3FB1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 </w:t>
            </w:r>
            <w:hyperlink r:id="rId14" w:tooltip="creativecommons:by-sa/2.0/deed.en" w:history="1">
              <w:r w:rsidRPr="00CD3FB1">
                <w:rPr>
                  <w:rStyle w:val="Hyperlink"/>
                  <w:rFonts w:ascii="Century Gothic" w:hAnsi="Century Gothic"/>
                  <w:b/>
                  <w:bCs/>
                  <w:caps w:val="0"/>
                  <w:sz w:val="16"/>
                  <w:szCs w:val="16"/>
                </w:rPr>
                <w:t>Attribution-Share Alike 2.0 Generic</w:t>
              </w:r>
            </w:hyperlink>
            <w:r w:rsidRPr="00CD3FB1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 license</w:t>
            </w:r>
          </w:p>
          <w:p w14:paraId="043B91AC" w14:textId="00B91CB4" w:rsidR="00C03870" w:rsidRPr="00C03870" w:rsidRDefault="00C03870" w:rsidP="00C03870">
            <w:pPr>
              <w:rPr>
                <w:rFonts w:ascii="Century Gothic" w:hAnsi="Century Gothic"/>
                <w:color w:val="auto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  <w:t>Walking in Wiltshire</w:t>
            </w:r>
          </w:p>
        </w:tc>
        <w:tc>
          <w:tcPr>
            <w:tcW w:w="3827" w:type="dxa"/>
            <w:gridSpan w:val="3"/>
            <w:shd w:val="clear" w:color="auto" w:fill="7030A0"/>
            <w:vAlign w:val="center"/>
          </w:tcPr>
          <w:p w14:paraId="7C503904" w14:textId="28B6958F" w:rsidR="00C03870" w:rsidRPr="00AF53C0" w:rsidRDefault="00CD0340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Friday 15</w:t>
            </w:r>
            <w:r w:rsidRPr="00CD034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="00C03870"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August</w:t>
            </w:r>
            <w:r w:rsidR="00C03870"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  <w:t>10.30am – 1.00pm</w:t>
            </w:r>
            <w:r w:rsidR="00C03870"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br/>
            </w:r>
            <w:r w:rsidR="00C03870" w:rsidRPr="006F00C7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£5.00 per person</w:t>
            </w:r>
          </w:p>
        </w:tc>
      </w:tr>
      <w:tr w:rsidR="00C03870" w14:paraId="071B8F93" w14:textId="77777777" w:rsidTr="001C2615">
        <w:trPr>
          <w:trHeight w:val="20"/>
        </w:trPr>
        <w:tc>
          <w:tcPr>
            <w:tcW w:w="7230" w:type="dxa"/>
            <w:vMerge/>
          </w:tcPr>
          <w:p w14:paraId="404B21E4" w14:textId="77777777" w:rsidR="00C03870" w:rsidRDefault="00C03870" w:rsidP="0003322E">
            <w:pPr>
              <w:pStyle w:val="Title"/>
              <w:rPr>
                <w:rFonts w:ascii="Century Gothic" w:hAnsi="Century Gothic"/>
                <w:b/>
                <w:bCs/>
                <w:noProof/>
                <w:sz w:val="60"/>
                <w:szCs w:val="60"/>
              </w:rPr>
            </w:pPr>
          </w:p>
        </w:tc>
        <w:tc>
          <w:tcPr>
            <w:tcW w:w="3827" w:type="dxa"/>
            <w:gridSpan w:val="3"/>
            <w:shd w:val="clear" w:color="auto" w:fill="7030A0"/>
            <w:vAlign w:val="center"/>
          </w:tcPr>
          <w:p w14:paraId="1D600138" w14:textId="1EDE88D0" w:rsidR="00C03870" w:rsidRPr="001C2615" w:rsidRDefault="001C2615" w:rsidP="00D42A09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M</w:t>
            </w:r>
            <w:r w:rsidRPr="001C2615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eet at National Trust Car Park SN15 2RQ by 10.15am</w:t>
            </w:r>
          </w:p>
        </w:tc>
      </w:tr>
      <w:tr w:rsidR="00C03870" w14:paraId="1CFF331B" w14:textId="77777777" w:rsidTr="001C2615">
        <w:trPr>
          <w:trHeight w:val="1374"/>
        </w:trPr>
        <w:tc>
          <w:tcPr>
            <w:tcW w:w="7230" w:type="dxa"/>
            <w:vMerge/>
          </w:tcPr>
          <w:p w14:paraId="5081EA72" w14:textId="77777777" w:rsidR="00C03870" w:rsidRDefault="00C03870" w:rsidP="0003322E">
            <w:pPr>
              <w:pStyle w:val="Title"/>
              <w:rPr>
                <w:rFonts w:ascii="Century Gothic" w:hAnsi="Century Gothic"/>
                <w:b/>
                <w:bCs/>
                <w:noProof/>
                <w:sz w:val="60"/>
                <w:szCs w:val="60"/>
              </w:rPr>
            </w:pPr>
          </w:p>
        </w:tc>
        <w:tc>
          <w:tcPr>
            <w:tcW w:w="3827" w:type="dxa"/>
            <w:gridSpan w:val="3"/>
            <w:shd w:val="clear" w:color="auto" w:fill="7030A0"/>
            <w:vAlign w:val="center"/>
          </w:tcPr>
          <w:p w14:paraId="230BF693" w14:textId="427C93DA" w:rsidR="00C03870" w:rsidRPr="001C2615" w:rsidRDefault="001C2615" w:rsidP="006F00C7">
            <w:pPr>
              <w:rPr>
                <w:rFonts w:ascii="Century Gothic" w:hAnsi="Century Gothic"/>
                <w:b/>
                <w:bCs/>
                <w:noProof/>
                <w:color w:val="auto"/>
                <w:sz w:val="40"/>
                <w:szCs w:val="40"/>
              </w:rPr>
            </w:pPr>
            <w:r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Closing Date:</w:t>
            </w:r>
            <w:r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</w:r>
            <w:r w:rsidR="00CD034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Weds 13</w:t>
            </w:r>
            <w:r w:rsidR="00CD0340" w:rsidRPr="00CD034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  <w:vertAlign w:val="superscript"/>
              </w:rPr>
              <w:t>th</w:t>
            </w:r>
            <w:r w:rsidR="00CD034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Pr="001C2615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August</w:t>
            </w:r>
          </w:p>
        </w:tc>
      </w:tr>
      <w:tr w:rsidR="00BF20ED" w14:paraId="6D2DA20C" w14:textId="77777777" w:rsidTr="001C2615">
        <w:trPr>
          <w:trHeight w:val="5324"/>
        </w:trPr>
        <w:tc>
          <w:tcPr>
            <w:tcW w:w="7655" w:type="dxa"/>
            <w:gridSpan w:val="2"/>
          </w:tcPr>
          <w:p w14:paraId="0422D91F" w14:textId="4C3A06F9" w:rsidR="00BF20ED" w:rsidRPr="00290F63" w:rsidRDefault="00BF20ED" w:rsidP="00290F63">
            <w:pPr>
              <w:spacing w:before="60" w:after="60"/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</w:pPr>
            <w:r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Join us this August as we explore the charming countryside around the historic village of Lacock!</w:t>
            </w:r>
            <w:r w:rsidRPr="000E7E0F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 xml:space="preserve"> </w:t>
            </w:r>
            <w:r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This scenic walk will cover approximately 5</w:t>
            </w:r>
            <w:r w:rsidR="007D3127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½</w:t>
            </w:r>
            <w:r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 xml:space="preserve"> miles, taking in beautiful views, peaceful lanes, </w:t>
            </w:r>
            <w:r w:rsidR="00084D40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 xml:space="preserve">varying terrains </w:t>
            </w:r>
            <w:r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and a taste of Wiltshire's rural charm.</w:t>
            </w:r>
          </w:p>
          <w:p w14:paraId="47F03442" w14:textId="7D6106CB" w:rsidR="00BF20ED" w:rsidRPr="00290F63" w:rsidRDefault="00BF20ED" w:rsidP="00290F63">
            <w:pPr>
              <w:spacing w:before="60" w:after="60"/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</w:pPr>
            <w:r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Well-behaved dogs on leads are welcome to join the fun!</w:t>
            </w:r>
          </w:p>
          <w:p w14:paraId="65119214" w14:textId="045362C2" w:rsidR="00BF20ED" w:rsidRPr="00290F63" w:rsidRDefault="001C2615" w:rsidP="00290F63">
            <w:pPr>
              <w:spacing w:before="60" w:after="60"/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M</w:t>
            </w:r>
            <w:r w:rsidR="00BF20ED"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eet</w:t>
            </w:r>
            <w:r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 xml:space="preserve"> </w:t>
            </w:r>
            <w:r w:rsidR="00BF20ED" w:rsidRPr="00290F63">
              <w:rPr>
                <w:rFonts w:ascii="Century Gothic" w:hAnsi="Century Gothic"/>
                <w:bCs/>
                <w:color w:val="auto"/>
                <w:sz w:val="32"/>
                <w:szCs w:val="32"/>
                <w:lang w:val="en-GB"/>
              </w:rPr>
              <w:t>at the National Trust car park, which is free for members or £5.00 per day for non-members. Everyone is welcome—members and non-members alike!</w:t>
            </w:r>
          </w:p>
          <w:p w14:paraId="135D26A8" w14:textId="2C52BE55" w:rsidR="00BF20ED" w:rsidRPr="00F15DE9" w:rsidRDefault="00BF20ED" w:rsidP="00B30792">
            <w:pPr>
              <w:spacing w:before="60" w:after="60"/>
              <w:rPr>
                <w:rFonts w:ascii="Century Gothic" w:hAnsi="Century Gothic"/>
                <w:bCs/>
                <w:color w:val="auto"/>
                <w:sz w:val="36"/>
                <w:szCs w:val="36"/>
                <w:lang w:val="en-GB"/>
              </w:rPr>
            </w:pPr>
            <w:proofErr w:type="spellStart"/>
            <w:r w:rsidRPr="006032A6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>TryBooking</w:t>
            </w:r>
            <w:proofErr w:type="spellEnd"/>
            <w:r w:rsidRPr="006032A6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 xml:space="preserve">: </w:t>
            </w:r>
            <w:hyperlink r:id="rId15" w:history="1">
              <w:r w:rsidR="002249E5" w:rsidRPr="004D5038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https://www.trybooking.com/uk/EZUX</w:t>
              </w:r>
            </w:hyperlink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7A0C189" w14:textId="3CC70F20" w:rsidR="00BF20ED" w:rsidRPr="00C56362" w:rsidRDefault="004D5038" w:rsidP="00B355F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40"/>
                <w:szCs w:val="40"/>
              </w:rPr>
              <w:drawing>
                <wp:inline distT="0" distB="0" distL="0" distR="0" wp14:anchorId="3B9C25BA" wp14:editId="5F90F96A">
                  <wp:extent cx="1485900" cy="1485900"/>
                  <wp:effectExtent l="0" t="0" r="0" b="0"/>
                  <wp:docPr id="828511372" name="Picture 1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11372" name="Picture 1" descr="A qr code with black squares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D50" w:rsidRPr="000E455B" w14:paraId="647EC51D" w14:textId="77777777" w:rsidTr="001C2615">
        <w:trPr>
          <w:trHeight w:val="1474"/>
        </w:trPr>
        <w:tc>
          <w:tcPr>
            <w:tcW w:w="8080" w:type="dxa"/>
            <w:gridSpan w:val="3"/>
            <w:vMerge w:val="restart"/>
            <w:shd w:val="clear" w:color="auto" w:fill="4B651C" w:themeFill="accent2" w:themeFillShade="80"/>
          </w:tcPr>
          <w:p w14:paraId="0E5B4AAE" w14:textId="77777777" w:rsidR="00046D50" w:rsidRPr="00E96329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The following details must be emailed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/</w:t>
            </w: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posted to </w:t>
            </w:r>
            <w:hyperlink r:id="rId17">
              <w:r w:rsidRPr="1F833B49">
                <w:rPr>
                  <w:rStyle w:val="Hyperlink"/>
                  <w:rFonts w:ascii="Century Gothic" w:hAnsi="Century Gothic"/>
                  <w:b/>
                  <w:bCs/>
                  <w:noProof/>
                  <w:color w:val="FFFFFF" w:themeColor="background1"/>
                  <w:sz w:val="32"/>
                  <w:szCs w:val="32"/>
                </w:rPr>
                <w:t>admin@wiltshirewi.org.uk</w:t>
              </w:r>
            </w:hyperlink>
            <w:r>
              <w:t xml:space="preserve"> </w:t>
            </w:r>
            <w:r w:rsidRPr="00F74A17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(unless using </w:t>
            </w:r>
            <w:proofErr w:type="spellStart"/>
            <w:r w:rsidRPr="00F74A17">
              <w:rPr>
                <w:rFonts w:ascii="Century Gothic" w:hAnsi="Century Gothic"/>
                <w:b/>
                <w:bCs/>
                <w:color w:val="FFFFFF" w:themeColor="background1"/>
              </w:rPr>
              <w:t>TryBooking</w:t>
            </w:r>
            <w:proofErr w:type="spellEnd"/>
            <w:r>
              <w:rPr>
                <w:rFonts w:ascii="Century Gothic" w:hAnsi="Century Gothic"/>
                <w:b/>
                <w:bCs/>
                <w:color w:val="FFFFFF" w:themeColor="background1"/>
              </w:rPr>
              <w:t>):</w:t>
            </w:r>
          </w:p>
          <w:p w14:paraId="5F4C9D99" w14:textId="77777777" w:rsidR="00046D50" w:rsidRPr="004B3FC1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WI Name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 xml:space="preserve">, </w:t>
            </w: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Contact Name &amp; email address</w:t>
            </w:r>
          </w:p>
          <w:p w14:paraId="1946CCC1" w14:textId="77777777" w:rsidR="00046D50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Number of tickets Required</w:t>
            </w:r>
          </w:p>
          <w:p w14:paraId="4C29B73E" w14:textId="77777777" w:rsidR="00046D50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Attendee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(s)</w:t>
            </w: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 xml:space="preserve"> Names</w:t>
            </w:r>
          </w:p>
          <w:p w14:paraId="7767A906" w14:textId="77777777" w:rsidR="00046D50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1F833B49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Total amount due</w:t>
            </w:r>
          </w:p>
          <w:p w14:paraId="5ECC53C6" w14:textId="55B1F7A6" w:rsidR="00046D50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</w:pP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 xml:space="preserve">BACs Payments: (use ref: </w:t>
            </w:r>
            <w:r w:rsidR="00220EE8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WW0725</w:t>
            </w: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)</w:t>
            </w:r>
          </w:p>
          <w:p w14:paraId="5FB6B1DD" w14:textId="77777777" w:rsidR="00046D50" w:rsidRPr="004C30A7" w:rsidRDefault="00046D50" w:rsidP="009A019C">
            <w:pPr>
              <w:spacing w:before="60" w:after="60"/>
            </w:pPr>
            <w:r w:rsidRPr="00806F05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Refunds will only be given if the Federation cancels or if you cancel before the closing date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ED24A71" w14:textId="77777777" w:rsidR="00046D50" w:rsidRPr="003813A4" w:rsidRDefault="00046D50" w:rsidP="009A019C">
            <w:pPr>
              <w:jc w:val="right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BACs payments</w:t>
            </w:r>
            <w:r w:rsidRPr="003813A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: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</w:r>
            <w:r w:rsidRPr="003813A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Wiltshire Federation of WIs</w:t>
            </w:r>
            <w:r w:rsidRPr="003813A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Sort Code: 30 96 26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</w:r>
            <w:r w:rsidRPr="003813A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Account No: 79519268</w:t>
            </w:r>
            <w:r w:rsidRPr="003813A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Cheques payable to: Wiltshire Federation of WIs</w:t>
            </w:r>
          </w:p>
        </w:tc>
      </w:tr>
      <w:tr w:rsidR="00046D50" w:rsidRPr="000E455B" w14:paraId="64325243" w14:textId="77777777" w:rsidTr="001C2615">
        <w:trPr>
          <w:trHeight w:val="1474"/>
        </w:trPr>
        <w:tc>
          <w:tcPr>
            <w:tcW w:w="8080" w:type="dxa"/>
            <w:gridSpan w:val="3"/>
            <w:vMerge/>
            <w:shd w:val="clear" w:color="auto" w:fill="4B651C" w:themeFill="accent2" w:themeFillShade="80"/>
          </w:tcPr>
          <w:p w14:paraId="6E5CD14F" w14:textId="77777777" w:rsidR="00046D50" w:rsidRPr="1F833B49" w:rsidRDefault="00046D50" w:rsidP="009A019C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79D6B37D" w14:textId="77777777" w:rsidR="00046D50" w:rsidRDefault="00046D50" w:rsidP="009A019C">
            <w:pPr>
              <w:jc w:val="right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and posted to: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WI House</w:t>
            </w:r>
          </w:p>
          <w:p w14:paraId="3CB0C2EA" w14:textId="77777777" w:rsidR="00046D50" w:rsidRPr="00C803C6" w:rsidRDefault="00046D50" w:rsidP="009A019C">
            <w:pPr>
              <w:jc w:val="right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17 Couch Lane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bCs/>
                  <w:color w:val="auto"/>
                  <w:sz w:val="20"/>
                  <w:szCs w:val="20"/>
                </w:rPr>
                <w:alias w:val="Enter street address, city, st zip code:"/>
                <w:tag w:val="Enter street address, city, st zip code:"/>
                <w:id w:val="1986431065"/>
                <w:placeholder>
                  <w:docPart w:val="1053D33B4C4E4F19860CA26985DDB2DD"/>
                </w:placeholder>
                <w15:appearance w15:val="hidden"/>
                <w:text w:multiLine="1"/>
              </w:sdtPr>
              <w:sdtEndPr/>
              <w:sdtContent>
                <w:r w:rsidRPr="00C803C6">
                  <w:rPr>
                    <w:rFonts w:ascii="Century Gothic" w:hAnsi="Century Gothic"/>
                    <w:b/>
                    <w:bCs/>
                    <w:color w:val="auto"/>
                    <w:sz w:val="20"/>
                    <w:szCs w:val="20"/>
                  </w:rPr>
                  <w:br/>
                  <w:t>Charity No: 1197142</w:t>
                </w:r>
                <w:r>
                  <w:rPr>
                    <w:rFonts w:ascii="Century Gothic" w:hAnsi="Century Gothic"/>
                    <w:b/>
                    <w:bCs/>
                    <w:color w:val="auto"/>
                    <w:sz w:val="20"/>
                    <w:szCs w:val="20"/>
                  </w:rPr>
                  <w:br/>
                  <w:t>01380 739340</w:t>
                </w:r>
              </w:sdtContent>
            </w:sdt>
          </w:p>
        </w:tc>
      </w:tr>
    </w:tbl>
    <w:p w14:paraId="0EFD0A21" w14:textId="5B890E33" w:rsidR="0012339A" w:rsidRDefault="0012339A" w:rsidP="00AA4794">
      <w:pPr>
        <w:pStyle w:val="NoSpacing"/>
      </w:pPr>
    </w:p>
    <w:sectPr w:rsidR="0012339A" w:rsidSect="0000183A">
      <w:pgSz w:w="11906" w:h="16838" w:code="9"/>
      <w:pgMar w:top="567" w:right="567" w:bottom="567" w:left="567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0F0E1" w14:textId="77777777" w:rsidR="004F0C3F" w:rsidRDefault="004F0C3F" w:rsidP="005F5D5F">
      <w:pPr>
        <w:spacing w:after="0" w:line="240" w:lineRule="auto"/>
      </w:pPr>
      <w:r>
        <w:separator/>
      </w:r>
    </w:p>
  </w:endnote>
  <w:endnote w:type="continuationSeparator" w:id="0">
    <w:p w14:paraId="7815C138" w14:textId="77777777" w:rsidR="004F0C3F" w:rsidRDefault="004F0C3F" w:rsidP="005F5D5F">
      <w:pPr>
        <w:spacing w:after="0" w:line="240" w:lineRule="auto"/>
      </w:pPr>
      <w:r>
        <w:continuationSeparator/>
      </w:r>
    </w:p>
  </w:endnote>
  <w:endnote w:type="continuationNotice" w:id="1">
    <w:p w14:paraId="761A0BFC" w14:textId="77777777" w:rsidR="004F0C3F" w:rsidRDefault="004F0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08741" w14:textId="77777777" w:rsidR="004F0C3F" w:rsidRDefault="004F0C3F" w:rsidP="005F5D5F">
      <w:pPr>
        <w:spacing w:after="0" w:line="240" w:lineRule="auto"/>
      </w:pPr>
      <w:r>
        <w:separator/>
      </w:r>
    </w:p>
  </w:footnote>
  <w:footnote w:type="continuationSeparator" w:id="0">
    <w:p w14:paraId="60308E46" w14:textId="77777777" w:rsidR="004F0C3F" w:rsidRDefault="004F0C3F" w:rsidP="005F5D5F">
      <w:pPr>
        <w:spacing w:after="0" w:line="240" w:lineRule="auto"/>
      </w:pPr>
      <w:r>
        <w:continuationSeparator/>
      </w:r>
    </w:p>
  </w:footnote>
  <w:footnote w:type="continuationNotice" w:id="1">
    <w:p w14:paraId="3A2964F9" w14:textId="77777777" w:rsidR="004F0C3F" w:rsidRDefault="004F0C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0183A"/>
    <w:rsid w:val="00014363"/>
    <w:rsid w:val="000168C0"/>
    <w:rsid w:val="00021824"/>
    <w:rsid w:val="00024D1F"/>
    <w:rsid w:val="00025714"/>
    <w:rsid w:val="00031C46"/>
    <w:rsid w:val="0003322E"/>
    <w:rsid w:val="00037254"/>
    <w:rsid w:val="000423A7"/>
    <w:rsid w:val="000427C6"/>
    <w:rsid w:val="00042968"/>
    <w:rsid w:val="00046D50"/>
    <w:rsid w:val="00050F24"/>
    <w:rsid w:val="00057575"/>
    <w:rsid w:val="00060EC7"/>
    <w:rsid w:val="000637C1"/>
    <w:rsid w:val="00075F27"/>
    <w:rsid w:val="00076F31"/>
    <w:rsid w:val="00084D40"/>
    <w:rsid w:val="00092DB3"/>
    <w:rsid w:val="000A1C27"/>
    <w:rsid w:val="000A3961"/>
    <w:rsid w:val="000B4C91"/>
    <w:rsid w:val="000E14E0"/>
    <w:rsid w:val="000E15C3"/>
    <w:rsid w:val="000E19C1"/>
    <w:rsid w:val="000E455B"/>
    <w:rsid w:val="000E7E0F"/>
    <w:rsid w:val="000F19A3"/>
    <w:rsid w:val="000F41D1"/>
    <w:rsid w:val="001142FB"/>
    <w:rsid w:val="00121F1A"/>
    <w:rsid w:val="001227E1"/>
    <w:rsid w:val="0012339A"/>
    <w:rsid w:val="0013033E"/>
    <w:rsid w:val="00152073"/>
    <w:rsid w:val="00153929"/>
    <w:rsid w:val="0016342E"/>
    <w:rsid w:val="00171CDD"/>
    <w:rsid w:val="00175521"/>
    <w:rsid w:val="0017696C"/>
    <w:rsid w:val="00180E8D"/>
    <w:rsid w:val="00181FB9"/>
    <w:rsid w:val="00193BF7"/>
    <w:rsid w:val="001A47F5"/>
    <w:rsid w:val="001A7B5E"/>
    <w:rsid w:val="001B3F9D"/>
    <w:rsid w:val="001B423A"/>
    <w:rsid w:val="001C2615"/>
    <w:rsid w:val="001C4534"/>
    <w:rsid w:val="001D3360"/>
    <w:rsid w:val="002115F7"/>
    <w:rsid w:val="00220EE8"/>
    <w:rsid w:val="00221898"/>
    <w:rsid w:val="002249E5"/>
    <w:rsid w:val="00224BD2"/>
    <w:rsid w:val="00231428"/>
    <w:rsid w:val="00231991"/>
    <w:rsid w:val="002378E0"/>
    <w:rsid w:val="00240439"/>
    <w:rsid w:val="00246EBF"/>
    <w:rsid w:val="00251739"/>
    <w:rsid w:val="00261A78"/>
    <w:rsid w:val="00280BE2"/>
    <w:rsid w:val="00280DF5"/>
    <w:rsid w:val="00283317"/>
    <w:rsid w:val="00290F63"/>
    <w:rsid w:val="00295BE7"/>
    <w:rsid w:val="0029702A"/>
    <w:rsid w:val="002A277C"/>
    <w:rsid w:val="002A294D"/>
    <w:rsid w:val="002A2D11"/>
    <w:rsid w:val="002C2595"/>
    <w:rsid w:val="002C4B23"/>
    <w:rsid w:val="002D76CB"/>
    <w:rsid w:val="002F3C4A"/>
    <w:rsid w:val="002F6170"/>
    <w:rsid w:val="00336E20"/>
    <w:rsid w:val="00361BA1"/>
    <w:rsid w:val="00373063"/>
    <w:rsid w:val="0037515A"/>
    <w:rsid w:val="003777EE"/>
    <w:rsid w:val="003904C8"/>
    <w:rsid w:val="00390D22"/>
    <w:rsid w:val="003A6CE7"/>
    <w:rsid w:val="003A738A"/>
    <w:rsid w:val="003A76F7"/>
    <w:rsid w:val="003B4B68"/>
    <w:rsid w:val="003B5A25"/>
    <w:rsid w:val="003B6A17"/>
    <w:rsid w:val="003D4165"/>
    <w:rsid w:val="003D674D"/>
    <w:rsid w:val="003E092F"/>
    <w:rsid w:val="003F03CC"/>
    <w:rsid w:val="0040502C"/>
    <w:rsid w:val="00407782"/>
    <w:rsid w:val="0041076A"/>
    <w:rsid w:val="00411532"/>
    <w:rsid w:val="00417EBE"/>
    <w:rsid w:val="00420B3D"/>
    <w:rsid w:val="00427074"/>
    <w:rsid w:val="00434E07"/>
    <w:rsid w:val="0043533E"/>
    <w:rsid w:val="00442374"/>
    <w:rsid w:val="00451E05"/>
    <w:rsid w:val="004752A2"/>
    <w:rsid w:val="0047558A"/>
    <w:rsid w:val="00494740"/>
    <w:rsid w:val="00497090"/>
    <w:rsid w:val="004A2807"/>
    <w:rsid w:val="004A39E4"/>
    <w:rsid w:val="004A53D0"/>
    <w:rsid w:val="004B3420"/>
    <w:rsid w:val="004B3FC1"/>
    <w:rsid w:val="004C30A7"/>
    <w:rsid w:val="004C6985"/>
    <w:rsid w:val="004D0D9F"/>
    <w:rsid w:val="004D346A"/>
    <w:rsid w:val="004D4000"/>
    <w:rsid w:val="004D5038"/>
    <w:rsid w:val="004E206F"/>
    <w:rsid w:val="004F0C3F"/>
    <w:rsid w:val="005222EE"/>
    <w:rsid w:val="00533057"/>
    <w:rsid w:val="0053309A"/>
    <w:rsid w:val="00534D20"/>
    <w:rsid w:val="00536CCC"/>
    <w:rsid w:val="00541BB3"/>
    <w:rsid w:val="00544732"/>
    <w:rsid w:val="00546217"/>
    <w:rsid w:val="00555602"/>
    <w:rsid w:val="00570FE9"/>
    <w:rsid w:val="0057476B"/>
    <w:rsid w:val="00582E56"/>
    <w:rsid w:val="00590CDA"/>
    <w:rsid w:val="005A3425"/>
    <w:rsid w:val="005B47D8"/>
    <w:rsid w:val="005B4AE7"/>
    <w:rsid w:val="005C1FF7"/>
    <w:rsid w:val="005C61E4"/>
    <w:rsid w:val="005C7BE0"/>
    <w:rsid w:val="005E6D50"/>
    <w:rsid w:val="005F2400"/>
    <w:rsid w:val="005F4103"/>
    <w:rsid w:val="005F5D5F"/>
    <w:rsid w:val="005F7941"/>
    <w:rsid w:val="00600478"/>
    <w:rsid w:val="006032A6"/>
    <w:rsid w:val="006163C4"/>
    <w:rsid w:val="00625E96"/>
    <w:rsid w:val="0063086E"/>
    <w:rsid w:val="00633528"/>
    <w:rsid w:val="006359DD"/>
    <w:rsid w:val="00637D7D"/>
    <w:rsid w:val="00643A03"/>
    <w:rsid w:val="00645445"/>
    <w:rsid w:val="006543AD"/>
    <w:rsid w:val="00665AC0"/>
    <w:rsid w:val="00665EA1"/>
    <w:rsid w:val="00667B33"/>
    <w:rsid w:val="00667E17"/>
    <w:rsid w:val="00670CC5"/>
    <w:rsid w:val="00682177"/>
    <w:rsid w:val="006849D4"/>
    <w:rsid w:val="0069697D"/>
    <w:rsid w:val="006B1809"/>
    <w:rsid w:val="006B3D85"/>
    <w:rsid w:val="006B7DF4"/>
    <w:rsid w:val="006B7EA9"/>
    <w:rsid w:val="006C1884"/>
    <w:rsid w:val="006D7B57"/>
    <w:rsid w:val="006E5B0F"/>
    <w:rsid w:val="006E7B91"/>
    <w:rsid w:val="006E7E1A"/>
    <w:rsid w:val="006F00C7"/>
    <w:rsid w:val="0070542A"/>
    <w:rsid w:val="00705CA3"/>
    <w:rsid w:val="007140E5"/>
    <w:rsid w:val="00746C1D"/>
    <w:rsid w:val="00752AAB"/>
    <w:rsid w:val="00753224"/>
    <w:rsid w:val="00754D23"/>
    <w:rsid w:val="00763413"/>
    <w:rsid w:val="0076791C"/>
    <w:rsid w:val="007806D5"/>
    <w:rsid w:val="00783298"/>
    <w:rsid w:val="00785164"/>
    <w:rsid w:val="0079199F"/>
    <w:rsid w:val="007A5247"/>
    <w:rsid w:val="007B5354"/>
    <w:rsid w:val="007B67FF"/>
    <w:rsid w:val="007C0777"/>
    <w:rsid w:val="007C334F"/>
    <w:rsid w:val="007C58F0"/>
    <w:rsid w:val="007D3127"/>
    <w:rsid w:val="007E1ED2"/>
    <w:rsid w:val="007E5F42"/>
    <w:rsid w:val="007E6FE3"/>
    <w:rsid w:val="007E701B"/>
    <w:rsid w:val="007F4629"/>
    <w:rsid w:val="007F54E1"/>
    <w:rsid w:val="00803B5D"/>
    <w:rsid w:val="008060B8"/>
    <w:rsid w:val="0081032F"/>
    <w:rsid w:val="00814957"/>
    <w:rsid w:val="0081644B"/>
    <w:rsid w:val="00821C81"/>
    <w:rsid w:val="00830FEF"/>
    <w:rsid w:val="00836131"/>
    <w:rsid w:val="00837654"/>
    <w:rsid w:val="00841433"/>
    <w:rsid w:val="008604D0"/>
    <w:rsid w:val="00880783"/>
    <w:rsid w:val="00883143"/>
    <w:rsid w:val="00885799"/>
    <w:rsid w:val="00887C81"/>
    <w:rsid w:val="008A0BA1"/>
    <w:rsid w:val="008B1F9E"/>
    <w:rsid w:val="008B5772"/>
    <w:rsid w:val="008B696B"/>
    <w:rsid w:val="008C031F"/>
    <w:rsid w:val="008C138A"/>
    <w:rsid w:val="008C1756"/>
    <w:rsid w:val="008D17FF"/>
    <w:rsid w:val="008F5E81"/>
    <w:rsid w:val="008F6C52"/>
    <w:rsid w:val="00900707"/>
    <w:rsid w:val="00901E35"/>
    <w:rsid w:val="0090356C"/>
    <w:rsid w:val="00904A7B"/>
    <w:rsid w:val="009068C2"/>
    <w:rsid w:val="009141C6"/>
    <w:rsid w:val="00914C4C"/>
    <w:rsid w:val="009337CF"/>
    <w:rsid w:val="0093392A"/>
    <w:rsid w:val="00935418"/>
    <w:rsid w:val="0094071B"/>
    <w:rsid w:val="00940FB4"/>
    <w:rsid w:val="00954576"/>
    <w:rsid w:val="00962B48"/>
    <w:rsid w:val="00971CA5"/>
    <w:rsid w:val="00973797"/>
    <w:rsid w:val="009756A1"/>
    <w:rsid w:val="009853B8"/>
    <w:rsid w:val="00992008"/>
    <w:rsid w:val="009A3DF0"/>
    <w:rsid w:val="009B3547"/>
    <w:rsid w:val="009C2956"/>
    <w:rsid w:val="009D4BFD"/>
    <w:rsid w:val="009D4EFB"/>
    <w:rsid w:val="009E6093"/>
    <w:rsid w:val="009F4A5B"/>
    <w:rsid w:val="00A03450"/>
    <w:rsid w:val="00A10B90"/>
    <w:rsid w:val="00A158DC"/>
    <w:rsid w:val="00A214E2"/>
    <w:rsid w:val="00A21EC6"/>
    <w:rsid w:val="00A43EB6"/>
    <w:rsid w:val="00A45FCC"/>
    <w:rsid w:val="00A515DC"/>
    <w:rsid w:val="00A569A5"/>
    <w:rsid w:val="00A61F2E"/>
    <w:rsid w:val="00A64298"/>
    <w:rsid w:val="00A70D09"/>
    <w:rsid w:val="00A77AFB"/>
    <w:rsid w:val="00A9256A"/>
    <w:rsid w:val="00A97C88"/>
    <w:rsid w:val="00AA4794"/>
    <w:rsid w:val="00AB3068"/>
    <w:rsid w:val="00AB4BB1"/>
    <w:rsid w:val="00AB58F4"/>
    <w:rsid w:val="00AC78DF"/>
    <w:rsid w:val="00AE3D3B"/>
    <w:rsid w:val="00AF0F96"/>
    <w:rsid w:val="00AF32DC"/>
    <w:rsid w:val="00AF42B4"/>
    <w:rsid w:val="00AF53C0"/>
    <w:rsid w:val="00B02FC6"/>
    <w:rsid w:val="00B072B9"/>
    <w:rsid w:val="00B13208"/>
    <w:rsid w:val="00B1414F"/>
    <w:rsid w:val="00B22D00"/>
    <w:rsid w:val="00B25F18"/>
    <w:rsid w:val="00B304E4"/>
    <w:rsid w:val="00B30792"/>
    <w:rsid w:val="00B33682"/>
    <w:rsid w:val="00B355F1"/>
    <w:rsid w:val="00B358CF"/>
    <w:rsid w:val="00B404D8"/>
    <w:rsid w:val="00B4068E"/>
    <w:rsid w:val="00B42415"/>
    <w:rsid w:val="00B46A60"/>
    <w:rsid w:val="00B52F53"/>
    <w:rsid w:val="00B6092F"/>
    <w:rsid w:val="00B64BB1"/>
    <w:rsid w:val="00B727A5"/>
    <w:rsid w:val="00B83541"/>
    <w:rsid w:val="00B83E09"/>
    <w:rsid w:val="00B90E77"/>
    <w:rsid w:val="00BA7AC1"/>
    <w:rsid w:val="00BC6ED1"/>
    <w:rsid w:val="00BE34D0"/>
    <w:rsid w:val="00BF20ED"/>
    <w:rsid w:val="00C03870"/>
    <w:rsid w:val="00C1122E"/>
    <w:rsid w:val="00C21297"/>
    <w:rsid w:val="00C25A63"/>
    <w:rsid w:val="00C3452C"/>
    <w:rsid w:val="00C42EC1"/>
    <w:rsid w:val="00C4473A"/>
    <w:rsid w:val="00C44BA3"/>
    <w:rsid w:val="00C56362"/>
    <w:rsid w:val="00C57F20"/>
    <w:rsid w:val="00C64A42"/>
    <w:rsid w:val="00C803C6"/>
    <w:rsid w:val="00C826E4"/>
    <w:rsid w:val="00C921AD"/>
    <w:rsid w:val="00CA69A4"/>
    <w:rsid w:val="00CC19D2"/>
    <w:rsid w:val="00CC411F"/>
    <w:rsid w:val="00CC41B6"/>
    <w:rsid w:val="00CC750F"/>
    <w:rsid w:val="00CD0340"/>
    <w:rsid w:val="00CD2EA9"/>
    <w:rsid w:val="00CD3FB1"/>
    <w:rsid w:val="00CE4739"/>
    <w:rsid w:val="00CF709C"/>
    <w:rsid w:val="00CF7D39"/>
    <w:rsid w:val="00D03AD1"/>
    <w:rsid w:val="00D06B0F"/>
    <w:rsid w:val="00D12B83"/>
    <w:rsid w:val="00D167B2"/>
    <w:rsid w:val="00D16845"/>
    <w:rsid w:val="00D20B4E"/>
    <w:rsid w:val="00D22B56"/>
    <w:rsid w:val="00D23878"/>
    <w:rsid w:val="00D323DA"/>
    <w:rsid w:val="00D37F8E"/>
    <w:rsid w:val="00D42A09"/>
    <w:rsid w:val="00D46885"/>
    <w:rsid w:val="00D51917"/>
    <w:rsid w:val="00D56FBE"/>
    <w:rsid w:val="00D631D5"/>
    <w:rsid w:val="00D710E5"/>
    <w:rsid w:val="00D751DD"/>
    <w:rsid w:val="00D75589"/>
    <w:rsid w:val="00D86242"/>
    <w:rsid w:val="00D9269E"/>
    <w:rsid w:val="00DC1696"/>
    <w:rsid w:val="00DC6B63"/>
    <w:rsid w:val="00DC79C2"/>
    <w:rsid w:val="00DD0C7B"/>
    <w:rsid w:val="00DE048C"/>
    <w:rsid w:val="00DE6226"/>
    <w:rsid w:val="00DF0B73"/>
    <w:rsid w:val="00E0432E"/>
    <w:rsid w:val="00E0492D"/>
    <w:rsid w:val="00E275CA"/>
    <w:rsid w:val="00E32305"/>
    <w:rsid w:val="00E354E6"/>
    <w:rsid w:val="00E3564F"/>
    <w:rsid w:val="00E36BE6"/>
    <w:rsid w:val="00E535DD"/>
    <w:rsid w:val="00E540BC"/>
    <w:rsid w:val="00E55CA0"/>
    <w:rsid w:val="00E629E8"/>
    <w:rsid w:val="00E678A8"/>
    <w:rsid w:val="00E823BC"/>
    <w:rsid w:val="00E94313"/>
    <w:rsid w:val="00E96329"/>
    <w:rsid w:val="00EA5E0B"/>
    <w:rsid w:val="00EB1D03"/>
    <w:rsid w:val="00EB21EC"/>
    <w:rsid w:val="00EB339D"/>
    <w:rsid w:val="00EC1838"/>
    <w:rsid w:val="00EE0FD4"/>
    <w:rsid w:val="00EE1C62"/>
    <w:rsid w:val="00EF44F8"/>
    <w:rsid w:val="00F04E93"/>
    <w:rsid w:val="00F15DE9"/>
    <w:rsid w:val="00F2548A"/>
    <w:rsid w:val="00F26F57"/>
    <w:rsid w:val="00F33EC0"/>
    <w:rsid w:val="00F37DF9"/>
    <w:rsid w:val="00F42A1B"/>
    <w:rsid w:val="00F70CAC"/>
    <w:rsid w:val="00F75673"/>
    <w:rsid w:val="00F83CE8"/>
    <w:rsid w:val="00F84CE5"/>
    <w:rsid w:val="00F9327A"/>
    <w:rsid w:val="00F95731"/>
    <w:rsid w:val="00FA21D4"/>
    <w:rsid w:val="00FA5B11"/>
    <w:rsid w:val="00FA6F86"/>
    <w:rsid w:val="00FB2003"/>
    <w:rsid w:val="00FB4F02"/>
    <w:rsid w:val="00FC3181"/>
    <w:rsid w:val="00FC60DB"/>
    <w:rsid w:val="00FE08BD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.wikipedia.org/wiki/en:Creative_Common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admin@wiltshirewi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trybooking.com/uk/EZUX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sa/2.0/deed.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53D33B4C4E4F19860CA26985DD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24675-DBFF-4A36-A815-1B2AC1A9DEF6}"/>
      </w:docPartPr>
      <w:docPartBody>
        <w:p w:rsidR="00235DCE" w:rsidRDefault="00AA0DD6" w:rsidP="00AA0DD6">
          <w:pPr>
            <w:pStyle w:val="1053D33B4C4E4F19860CA26985DDB2DD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14363"/>
    <w:rsid w:val="000A1C27"/>
    <w:rsid w:val="000A3961"/>
    <w:rsid w:val="000E3E52"/>
    <w:rsid w:val="0013033E"/>
    <w:rsid w:val="001A7B5E"/>
    <w:rsid w:val="001B423A"/>
    <w:rsid w:val="002115F7"/>
    <w:rsid w:val="00235DCE"/>
    <w:rsid w:val="002F38E0"/>
    <w:rsid w:val="002F6170"/>
    <w:rsid w:val="00361BA1"/>
    <w:rsid w:val="00371375"/>
    <w:rsid w:val="003721C1"/>
    <w:rsid w:val="00393947"/>
    <w:rsid w:val="003A5E49"/>
    <w:rsid w:val="004B13F8"/>
    <w:rsid w:val="004B3420"/>
    <w:rsid w:val="00500749"/>
    <w:rsid w:val="005B4AE7"/>
    <w:rsid w:val="005F2400"/>
    <w:rsid w:val="005F7941"/>
    <w:rsid w:val="0063086E"/>
    <w:rsid w:val="00682177"/>
    <w:rsid w:val="006B7EA9"/>
    <w:rsid w:val="006E7B91"/>
    <w:rsid w:val="006F72D3"/>
    <w:rsid w:val="00705CA3"/>
    <w:rsid w:val="007A5247"/>
    <w:rsid w:val="0080326C"/>
    <w:rsid w:val="008974A1"/>
    <w:rsid w:val="009675F6"/>
    <w:rsid w:val="009C2956"/>
    <w:rsid w:val="009D343A"/>
    <w:rsid w:val="009D4BFD"/>
    <w:rsid w:val="00A10B90"/>
    <w:rsid w:val="00A214E2"/>
    <w:rsid w:val="00A21F99"/>
    <w:rsid w:val="00A452D7"/>
    <w:rsid w:val="00AA0DD6"/>
    <w:rsid w:val="00B867A3"/>
    <w:rsid w:val="00C37409"/>
    <w:rsid w:val="00C4473A"/>
    <w:rsid w:val="00CD58FD"/>
    <w:rsid w:val="00D37F8E"/>
    <w:rsid w:val="00D532B2"/>
    <w:rsid w:val="00D9269E"/>
    <w:rsid w:val="00E15D6B"/>
    <w:rsid w:val="00E6681E"/>
    <w:rsid w:val="00E8667F"/>
    <w:rsid w:val="00E92DB9"/>
    <w:rsid w:val="00EA472A"/>
    <w:rsid w:val="00EF6464"/>
    <w:rsid w:val="00F2346B"/>
    <w:rsid w:val="00F30654"/>
    <w:rsid w:val="00F84CE5"/>
    <w:rsid w:val="00F9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53D33B4C4E4F19860CA26985DDB2DD">
    <w:name w:val="1053D33B4C4E4F19860CA26985DDB2DD"/>
    <w:rsid w:val="00AA0D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0ED7D2-56DE-48B0-B4BE-C2FACDB93E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D9047-9707-49F8-8F04-A56E449F71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4</cp:revision>
  <cp:lastPrinted>2025-04-17T10:51:00Z</cp:lastPrinted>
  <dcterms:created xsi:type="dcterms:W3CDTF">2025-06-18T09:12:00Z</dcterms:created>
  <dcterms:modified xsi:type="dcterms:W3CDTF">2025-06-18T13:12:00Z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  <property fmtid="{D5CDD505-2E9C-101B-9397-08002B2CF9AE}" pid="3" name="MediaServiceImageTags">
    <vt:lpwstr/>
  </property>
</Properties>
</file>